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FFA6C" w14:textId="77777777" w:rsidR="0070374C" w:rsidRDefault="00DB7D0C" w:rsidP="009637BE">
      <w:pPr>
        <w:pStyle w:val="Heading1"/>
        <w:sectPr w:rsidR="0070374C" w:rsidSect="00AD3D3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_Toc46925644"/>
      <w:bookmarkStart w:id="1" w:name="_Toc46926178"/>
      <w:bookmarkStart w:id="2" w:name="_Toc48589856"/>
      <w:bookmarkStart w:id="3" w:name="_Toc48918312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747D3B" wp14:editId="4F0359B6">
                <wp:simplePos x="0" y="0"/>
                <wp:positionH relativeFrom="column">
                  <wp:posOffset>-62865</wp:posOffset>
                </wp:positionH>
                <wp:positionV relativeFrom="paragraph">
                  <wp:posOffset>3004185</wp:posOffset>
                </wp:positionV>
                <wp:extent cx="310515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E3A65" w14:textId="6C3626E5" w:rsidR="00913293" w:rsidRDefault="00C82F2A" w:rsidP="00DB7D0C">
                            <w:pPr>
                              <w:pStyle w:val="Documenttitle"/>
                            </w:pPr>
                            <w:r>
                              <w:t xml:space="preserve">Return to </w:t>
                            </w:r>
                            <w:r w:rsidR="004D33D5">
                              <w:br/>
                            </w:r>
                            <w:r>
                              <w:t>work</w:t>
                            </w:r>
                            <w:r w:rsidR="006B480E">
                              <w:t xml:space="preserve"> policy</w:t>
                            </w:r>
                          </w:p>
                          <w:p w14:paraId="5512E4B8" w14:textId="05BE75F3" w:rsidR="00F67EF5" w:rsidRDefault="004D33D5" w:rsidP="00DB7D0C">
                            <w:pPr>
                              <w:pStyle w:val="Documenttitl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Insert version number</w:t>
                            </w:r>
                          </w:p>
                          <w:p w14:paraId="50DD513E" w14:textId="77E37616" w:rsidR="006B480E" w:rsidRPr="006B480E" w:rsidRDefault="004D33D5" w:rsidP="00DB7D0C">
                            <w:pPr>
                              <w:pStyle w:val="Documenttitl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Insert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747D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95pt;margin-top:236.55pt;width:24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" filled="f" stroked="f">
                <v:textbox style="mso-fit-shape-to-text:t">
                  <w:txbxContent>
                    <w:p w14:paraId="15FE3A65" w14:textId="6C3626E5" w:rsidR="00913293" w:rsidRDefault="00C82F2A" w:rsidP="00DB7D0C">
                      <w:pPr>
                        <w:pStyle w:val="Documenttitle"/>
                      </w:pPr>
                      <w:r>
                        <w:t xml:space="preserve">Return to </w:t>
                      </w:r>
                      <w:r w:rsidR="004D33D5">
                        <w:br/>
                      </w:r>
                      <w:r>
                        <w:t>work</w:t>
                      </w:r>
                      <w:r w:rsidR="006B480E">
                        <w:t xml:space="preserve"> policy</w:t>
                      </w:r>
                    </w:p>
                    <w:p w14:paraId="5512E4B8" w14:textId="05BE75F3" w:rsidR="00F67EF5" w:rsidRDefault="004D33D5" w:rsidP="00DB7D0C">
                      <w:pPr>
                        <w:pStyle w:val="Documenttitl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Insert version number</w:t>
                      </w:r>
                    </w:p>
                    <w:p w14:paraId="50DD513E" w14:textId="77E37616" w:rsidR="006B480E" w:rsidRPr="006B480E" w:rsidRDefault="004D33D5" w:rsidP="00DB7D0C">
                      <w:pPr>
                        <w:pStyle w:val="Documenttitl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Insert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bookmarkEnd w:id="1"/>
      <w:bookmarkEnd w:id="2"/>
      <w:bookmarkEnd w:id="3"/>
      <w:r>
        <w:rPr>
          <w:noProof/>
        </w:rPr>
        <w:t xml:space="preserve"> </w:t>
      </w:r>
    </w:p>
    <w:p w14:paraId="6356D2D4" w14:textId="77777777" w:rsidR="006B480E" w:rsidRDefault="006B480E" w:rsidP="006B480E">
      <w:pPr>
        <w:pStyle w:val="Heading1"/>
      </w:pPr>
      <w:bookmarkStart w:id="4" w:name="_Toc46925645"/>
      <w:bookmarkStart w:id="5" w:name="_Toc46926179"/>
      <w:bookmarkStart w:id="6" w:name="_Toc48589857"/>
      <w:bookmarkStart w:id="7" w:name="_Toc522007004"/>
      <w:bookmarkStart w:id="8" w:name="_Toc48918313"/>
      <w:r>
        <w:lastRenderedPageBreak/>
        <w:t>Version history</w:t>
      </w:r>
      <w:bookmarkEnd w:id="4"/>
      <w:bookmarkEnd w:id="5"/>
      <w:bookmarkEnd w:id="6"/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513"/>
        <w:gridCol w:w="2425"/>
        <w:gridCol w:w="2427"/>
      </w:tblGrid>
      <w:tr w:rsidR="006B480E" w:rsidRPr="00A34C97" w14:paraId="3B9FF9E3" w14:textId="77777777" w:rsidTr="006B480E">
        <w:tc>
          <w:tcPr>
            <w:tcW w:w="2263" w:type="dxa"/>
            <w:shd w:val="clear" w:color="auto" w:fill="E6EDE3"/>
          </w:tcPr>
          <w:p w14:paraId="14E307CE" w14:textId="77777777" w:rsidR="006B480E" w:rsidRPr="00A34C97" w:rsidRDefault="006B480E" w:rsidP="00087378">
            <w:pPr>
              <w:rPr>
                <w:b/>
                <w:bCs/>
              </w:rPr>
            </w:pPr>
            <w:r>
              <w:rPr>
                <w:b/>
                <w:bCs/>
              </w:rPr>
              <w:t>Author</w:t>
            </w:r>
          </w:p>
        </w:tc>
        <w:tc>
          <w:tcPr>
            <w:tcW w:w="2513" w:type="dxa"/>
            <w:shd w:val="clear" w:color="auto" w:fill="E6EDE3"/>
          </w:tcPr>
          <w:p w14:paraId="64AF15D1" w14:textId="77777777" w:rsidR="006B480E" w:rsidRPr="00A34C97" w:rsidRDefault="006B480E" w:rsidP="00087378">
            <w:pPr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2425" w:type="dxa"/>
            <w:shd w:val="clear" w:color="auto" w:fill="E6EDE3"/>
          </w:tcPr>
          <w:p w14:paraId="2BE4E4AB" w14:textId="77777777" w:rsidR="006B480E" w:rsidRDefault="006B480E" w:rsidP="00087378">
            <w:pPr>
              <w:rPr>
                <w:b/>
                <w:bCs/>
              </w:rPr>
            </w:pPr>
            <w:r>
              <w:rPr>
                <w:b/>
                <w:bCs/>
              </w:rPr>
              <w:t>Version number</w:t>
            </w:r>
          </w:p>
        </w:tc>
        <w:tc>
          <w:tcPr>
            <w:tcW w:w="2427" w:type="dxa"/>
            <w:shd w:val="clear" w:color="auto" w:fill="E6EDE3"/>
          </w:tcPr>
          <w:p w14:paraId="072543A0" w14:textId="77777777" w:rsidR="006B480E" w:rsidRPr="00A34C97" w:rsidRDefault="006B480E" w:rsidP="00087378">
            <w:pPr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6B480E" w14:paraId="60E06840" w14:textId="77777777" w:rsidTr="006B480E">
        <w:tc>
          <w:tcPr>
            <w:tcW w:w="2263" w:type="dxa"/>
          </w:tcPr>
          <w:p w14:paraId="03424C1D" w14:textId="4DE9850F" w:rsidR="006B480E" w:rsidRPr="00372C2A" w:rsidRDefault="006B480E" w:rsidP="006B480E"/>
        </w:tc>
        <w:tc>
          <w:tcPr>
            <w:tcW w:w="2513" w:type="dxa"/>
          </w:tcPr>
          <w:p w14:paraId="216EB56D" w14:textId="12A26486" w:rsidR="006B480E" w:rsidRDefault="006B480E" w:rsidP="006B480E"/>
        </w:tc>
        <w:tc>
          <w:tcPr>
            <w:tcW w:w="2425" w:type="dxa"/>
          </w:tcPr>
          <w:p w14:paraId="2F32D59E" w14:textId="7AF71482" w:rsidR="006B480E" w:rsidRDefault="006B480E" w:rsidP="006B480E"/>
        </w:tc>
        <w:tc>
          <w:tcPr>
            <w:tcW w:w="2427" w:type="dxa"/>
          </w:tcPr>
          <w:p w14:paraId="4C39CFA9" w14:textId="73DAC964" w:rsidR="006B480E" w:rsidRDefault="006B480E" w:rsidP="006B480E"/>
        </w:tc>
      </w:tr>
      <w:tr w:rsidR="006B480E" w14:paraId="3B47138B" w14:textId="77777777" w:rsidTr="006B480E">
        <w:tc>
          <w:tcPr>
            <w:tcW w:w="2263" w:type="dxa"/>
          </w:tcPr>
          <w:p w14:paraId="1C0C41A2" w14:textId="77777777" w:rsidR="006B480E" w:rsidRDefault="006B480E" w:rsidP="006B480E"/>
        </w:tc>
        <w:tc>
          <w:tcPr>
            <w:tcW w:w="2513" w:type="dxa"/>
          </w:tcPr>
          <w:p w14:paraId="1D3EAA49" w14:textId="77777777" w:rsidR="006B480E" w:rsidRDefault="006B480E" w:rsidP="006B480E"/>
        </w:tc>
        <w:tc>
          <w:tcPr>
            <w:tcW w:w="2425" w:type="dxa"/>
          </w:tcPr>
          <w:p w14:paraId="08178279" w14:textId="77777777" w:rsidR="006B480E" w:rsidRDefault="006B480E" w:rsidP="006B480E"/>
        </w:tc>
        <w:tc>
          <w:tcPr>
            <w:tcW w:w="2427" w:type="dxa"/>
          </w:tcPr>
          <w:p w14:paraId="08F5082B" w14:textId="77777777" w:rsidR="006B480E" w:rsidRDefault="006B480E" w:rsidP="006B480E"/>
        </w:tc>
      </w:tr>
      <w:tr w:rsidR="006B480E" w14:paraId="7E19EB19" w14:textId="77777777" w:rsidTr="006B480E">
        <w:tc>
          <w:tcPr>
            <w:tcW w:w="2263" w:type="dxa"/>
          </w:tcPr>
          <w:p w14:paraId="30C57EA2" w14:textId="77777777" w:rsidR="006B480E" w:rsidRDefault="006B480E" w:rsidP="006B480E"/>
        </w:tc>
        <w:tc>
          <w:tcPr>
            <w:tcW w:w="2513" w:type="dxa"/>
          </w:tcPr>
          <w:p w14:paraId="2397DD1A" w14:textId="77777777" w:rsidR="006B480E" w:rsidRDefault="006B480E" w:rsidP="006B480E"/>
        </w:tc>
        <w:tc>
          <w:tcPr>
            <w:tcW w:w="2425" w:type="dxa"/>
          </w:tcPr>
          <w:p w14:paraId="1409F688" w14:textId="77777777" w:rsidR="006B480E" w:rsidRDefault="006B480E" w:rsidP="006B480E"/>
        </w:tc>
        <w:tc>
          <w:tcPr>
            <w:tcW w:w="2427" w:type="dxa"/>
          </w:tcPr>
          <w:p w14:paraId="5D4368D7" w14:textId="77777777" w:rsidR="006B480E" w:rsidRDefault="006B480E" w:rsidP="006B480E"/>
        </w:tc>
      </w:tr>
    </w:tbl>
    <w:p w14:paraId="435D2CF8" w14:textId="77777777" w:rsidR="006B480E" w:rsidRDefault="006B480E"/>
    <w:p w14:paraId="72726649" w14:textId="77777777" w:rsidR="00E0658A" w:rsidRDefault="006B480E" w:rsidP="006B480E">
      <w:pPr>
        <w:pStyle w:val="Heading1"/>
        <w:rPr>
          <w:noProof/>
        </w:rPr>
      </w:pPr>
      <w:bookmarkStart w:id="9" w:name="_Toc46925646"/>
      <w:bookmarkStart w:id="10" w:name="_Toc46926180"/>
      <w:bookmarkStart w:id="11" w:name="_Toc48589858"/>
      <w:bookmarkStart w:id="12" w:name="_Toc48918314"/>
      <w:r>
        <w:t>Contents</w:t>
      </w:r>
      <w:bookmarkEnd w:id="9"/>
      <w:bookmarkEnd w:id="10"/>
      <w:bookmarkEnd w:id="11"/>
      <w:bookmarkEnd w:id="12"/>
      <w:r>
        <w:fldChar w:fldCharType="begin"/>
      </w:r>
      <w:r>
        <w:instrText xml:space="preserve"> TOC \o "1-1" \h \z \u </w:instrText>
      </w:r>
      <w:r>
        <w:fldChar w:fldCharType="separate"/>
      </w:r>
    </w:p>
    <w:p w14:paraId="77283B82" w14:textId="1E70AD95" w:rsidR="00E0658A" w:rsidRDefault="00E0658A">
      <w:pPr>
        <w:pStyle w:val="TOC1"/>
        <w:tabs>
          <w:tab w:val="right" w:leader="dot" w:pos="9628"/>
        </w:tabs>
        <w:rPr>
          <w:rFonts w:eastAsiaTheme="minorEastAsia"/>
          <w:noProof/>
          <w:sz w:val="22"/>
          <w:szCs w:val="22"/>
          <w:lang w:eastAsia="en-AU"/>
        </w:rPr>
      </w:pPr>
      <w:hyperlink w:anchor="_Toc48918315" w:history="1">
        <w:r w:rsidRPr="00B95739">
          <w:rPr>
            <w:rStyle w:val="Hyperlink"/>
            <w:noProof/>
          </w:rPr>
          <w:t>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_Toc48918315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D7FE1E3" w14:textId="1B21ECF2" w:rsidR="00E0658A" w:rsidRDefault="00E0658A">
      <w:pPr>
        <w:pStyle w:val="TOC1"/>
        <w:tabs>
          <w:tab w:val="right" w:leader="dot" w:pos="9628"/>
        </w:tabs>
        <w:rPr>
          <w:rFonts w:eastAsiaTheme="minorEastAsia"/>
          <w:noProof/>
          <w:sz w:val="22"/>
          <w:szCs w:val="22"/>
          <w:lang w:eastAsia="en-AU"/>
        </w:rPr>
      </w:pPr>
      <w:hyperlink w:anchor="_Toc48918316" w:history="1">
        <w:r w:rsidRPr="00B95739">
          <w:rPr>
            <w:rStyle w:val="Hyperlink"/>
            <w:noProof/>
          </w:rPr>
          <w:t>Purpose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_Toc48918316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E099E74" w14:textId="098645DF" w:rsidR="00E0658A" w:rsidRDefault="00E0658A">
      <w:pPr>
        <w:pStyle w:val="TOC1"/>
        <w:tabs>
          <w:tab w:val="right" w:leader="dot" w:pos="9628"/>
        </w:tabs>
        <w:rPr>
          <w:rFonts w:eastAsiaTheme="minorEastAsia"/>
          <w:noProof/>
          <w:sz w:val="22"/>
          <w:szCs w:val="22"/>
          <w:lang w:eastAsia="en-AU"/>
        </w:rPr>
      </w:pPr>
      <w:hyperlink w:anchor="_Toc48918317" w:history="1">
        <w:r w:rsidRPr="00B95739">
          <w:rPr>
            <w:rStyle w:val="Hyperlink"/>
            <w:noProof/>
          </w:rPr>
          <w:t>Policy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_Toc48918317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2108B94" w14:textId="2E183E4C" w:rsidR="00E0658A" w:rsidRDefault="00E0658A">
      <w:pPr>
        <w:pStyle w:val="TOC1"/>
        <w:tabs>
          <w:tab w:val="right" w:leader="dot" w:pos="9628"/>
        </w:tabs>
        <w:rPr>
          <w:rFonts w:eastAsiaTheme="minorEastAsia"/>
          <w:noProof/>
          <w:sz w:val="22"/>
          <w:szCs w:val="22"/>
          <w:lang w:eastAsia="en-AU"/>
        </w:rPr>
      </w:pPr>
      <w:hyperlink w:anchor="_Toc48918318" w:history="1">
        <w:r w:rsidRPr="00B95739">
          <w:rPr>
            <w:rStyle w:val="Hyperlink"/>
            <w:noProof/>
          </w:rPr>
          <w:t>What happens in event of an injury or illness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_Toc48918318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FC77285" w14:textId="4F69492E" w:rsidR="00E0658A" w:rsidRDefault="00E0658A">
      <w:pPr>
        <w:pStyle w:val="TOC1"/>
        <w:tabs>
          <w:tab w:val="right" w:leader="dot" w:pos="9628"/>
        </w:tabs>
        <w:rPr>
          <w:rFonts w:eastAsiaTheme="minorEastAsia"/>
          <w:noProof/>
          <w:sz w:val="22"/>
          <w:szCs w:val="22"/>
          <w:lang w:eastAsia="en-AU"/>
        </w:rPr>
      </w:pPr>
      <w:hyperlink w:anchor="_Toc48918319" w:history="1">
        <w:r w:rsidRPr="00B95739">
          <w:rPr>
            <w:rStyle w:val="Hyperlink"/>
            <w:noProof/>
          </w:rPr>
          <w:t>Alternative duties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_Toc48918319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1815CA4" w14:textId="74498A58" w:rsidR="00E0658A" w:rsidRDefault="00E0658A">
      <w:pPr>
        <w:pStyle w:val="TOC1"/>
        <w:tabs>
          <w:tab w:val="right" w:leader="dot" w:pos="9628"/>
        </w:tabs>
        <w:rPr>
          <w:rFonts w:eastAsiaTheme="minorEastAsia"/>
          <w:noProof/>
          <w:sz w:val="22"/>
          <w:szCs w:val="22"/>
          <w:lang w:eastAsia="en-AU"/>
        </w:rPr>
      </w:pPr>
      <w:hyperlink w:anchor="_Toc48918320" w:history="1">
        <w:r w:rsidRPr="00B95739">
          <w:rPr>
            <w:rStyle w:val="Hyperlink"/>
            <w:noProof/>
          </w:rPr>
          <w:t>Employee’s rights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_Toc48918320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ACBD106" w14:textId="08ED5327" w:rsidR="00E0658A" w:rsidRDefault="00E0658A">
      <w:pPr>
        <w:pStyle w:val="TOC1"/>
        <w:tabs>
          <w:tab w:val="right" w:leader="dot" w:pos="9628"/>
        </w:tabs>
        <w:rPr>
          <w:rFonts w:eastAsiaTheme="minorEastAsia"/>
          <w:noProof/>
          <w:sz w:val="22"/>
          <w:szCs w:val="22"/>
          <w:lang w:eastAsia="en-AU"/>
        </w:rPr>
      </w:pPr>
      <w:hyperlink w:anchor="_Toc48918321" w:history="1">
        <w:r w:rsidRPr="00B95739">
          <w:rPr>
            <w:rStyle w:val="Hyperlink"/>
            <w:noProof/>
          </w:rPr>
          <w:t>Further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_Toc48918321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6802C34" w14:textId="77777777" w:rsidR="006B480E" w:rsidRPr="006B480E" w:rsidRDefault="006B480E" w:rsidP="006B480E">
      <w:r>
        <w:fldChar w:fldCharType="end"/>
      </w:r>
    </w:p>
    <w:p w14:paraId="2E2CB39D" w14:textId="77777777" w:rsidR="006B480E" w:rsidRDefault="006B480E" w:rsidP="006B480E">
      <w:pPr>
        <w:pStyle w:val="Heading1"/>
      </w:pPr>
      <w:r>
        <w:br w:type="page"/>
      </w:r>
    </w:p>
    <w:p w14:paraId="03F35718" w14:textId="3BF6DA03" w:rsidR="006B480E" w:rsidRDefault="00ED155D" w:rsidP="006B480E">
      <w:pPr>
        <w:pStyle w:val="Heading1"/>
      </w:pPr>
      <w:bookmarkStart w:id="13" w:name="_Toc48918315"/>
      <w:bookmarkEnd w:id="7"/>
      <w:r>
        <w:lastRenderedPageBreak/>
        <w:t>Overview</w:t>
      </w:r>
      <w:bookmarkEnd w:id="13"/>
    </w:p>
    <w:p w14:paraId="355B0596" w14:textId="79010A98" w:rsidR="006B480E" w:rsidRDefault="00DB5215" w:rsidP="00ED155D">
      <w:r>
        <w:t xml:space="preserve">At </w:t>
      </w:r>
      <w:r w:rsidR="00220456">
        <w:t>[insert business name]</w:t>
      </w:r>
      <w:r>
        <w:t xml:space="preserve">, ensuring the health and safety of </w:t>
      </w:r>
      <w:r w:rsidR="005E133A">
        <w:t xml:space="preserve">our </w:t>
      </w:r>
      <w:r w:rsidR="00F0040F">
        <w:t xml:space="preserve">employees is of utmost importance. </w:t>
      </w:r>
      <w:r w:rsidR="00824875">
        <w:t>We will do our best to</w:t>
      </w:r>
      <w:r w:rsidR="002C3686">
        <w:t xml:space="preserve"> remove any risks </w:t>
      </w:r>
      <w:r w:rsidR="00EC035E">
        <w:t xml:space="preserve">and take the necessary preventative measures </w:t>
      </w:r>
      <w:r w:rsidR="00352968">
        <w:t xml:space="preserve">to </w:t>
      </w:r>
      <w:r w:rsidR="008662BD">
        <w:t>maintain</w:t>
      </w:r>
      <w:r w:rsidR="00352968">
        <w:t xml:space="preserve"> </w:t>
      </w:r>
      <w:r w:rsidR="009D3102">
        <w:t>a safe</w:t>
      </w:r>
      <w:r w:rsidR="00352968">
        <w:t xml:space="preserve"> working environment for all employees</w:t>
      </w:r>
      <w:r w:rsidR="00C77003">
        <w:t xml:space="preserve"> and </w:t>
      </w:r>
      <w:r w:rsidR="00613512">
        <w:t xml:space="preserve">to ensure business </w:t>
      </w:r>
      <w:r w:rsidR="00BC5D73">
        <w:t>continuity</w:t>
      </w:r>
      <w:r w:rsidR="00D047AA">
        <w:t xml:space="preserve"> </w:t>
      </w:r>
      <w:r w:rsidR="00E0706F">
        <w:t>if a staff member should be injured or ill</w:t>
      </w:r>
      <w:r w:rsidR="00352968">
        <w:t>.</w:t>
      </w:r>
    </w:p>
    <w:p w14:paraId="4D68C09B" w14:textId="1A92E685" w:rsidR="00352968" w:rsidRDefault="00352968" w:rsidP="00ED155D"/>
    <w:p w14:paraId="7FF222A1" w14:textId="6702D6D6" w:rsidR="006B480E" w:rsidRDefault="00B93E9C" w:rsidP="006B480E">
      <w:pPr>
        <w:pStyle w:val="Heading1"/>
      </w:pPr>
      <w:bookmarkStart w:id="14" w:name="_Toc48918316"/>
      <w:r>
        <w:t>Purpose</w:t>
      </w:r>
      <w:bookmarkEnd w:id="14"/>
    </w:p>
    <w:p w14:paraId="7A1AE744" w14:textId="7C30BC91" w:rsidR="00DB7250" w:rsidRDefault="003630D9" w:rsidP="00DB7250">
      <w:r>
        <w:t>T</w:t>
      </w:r>
      <w:r w:rsidR="006B480E">
        <w:t>he purpose of this document</w:t>
      </w:r>
      <w:r>
        <w:t xml:space="preserve"> is to </w:t>
      </w:r>
      <w:r w:rsidR="003057FB">
        <w:t xml:space="preserve">provide a </w:t>
      </w:r>
      <w:r w:rsidR="00220456">
        <w:t>r</w:t>
      </w:r>
      <w:r w:rsidR="003057FB">
        <w:t xml:space="preserve">eturn to </w:t>
      </w:r>
      <w:r w:rsidR="00220456">
        <w:t>w</w:t>
      </w:r>
      <w:r w:rsidR="003057FB">
        <w:t>ork procedur</w:t>
      </w:r>
      <w:r w:rsidR="0062210B">
        <w:t>e</w:t>
      </w:r>
      <w:r w:rsidR="00F81210">
        <w:t xml:space="preserve"> for all </w:t>
      </w:r>
      <w:r w:rsidR="00220456">
        <w:t>[insert business name]</w:t>
      </w:r>
      <w:r w:rsidR="00F81210">
        <w:t xml:space="preserve"> employees</w:t>
      </w:r>
      <w:r w:rsidR="00457847">
        <w:t xml:space="preserve"> who experience</w:t>
      </w:r>
      <w:r w:rsidR="003049F4">
        <w:t xml:space="preserve"> a work-related</w:t>
      </w:r>
      <w:r w:rsidR="00FF6249">
        <w:t xml:space="preserve"> illness or</w:t>
      </w:r>
      <w:r w:rsidR="003049F4">
        <w:t xml:space="preserve"> </w:t>
      </w:r>
      <w:r w:rsidR="00041D5A">
        <w:t>injury</w:t>
      </w:r>
      <w:r w:rsidR="00B71C03">
        <w:t xml:space="preserve">, </w:t>
      </w:r>
      <w:r w:rsidR="0072304A">
        <w:t xml:space="preserve">while performing work for </w:t>
      </w:r>
      <w:r w:rsidR="00220456">
        <w:t>[insert business name]</w:t>
      </w:r>
      <w:r w:rsidR="00CA512E">
        <w:t xml:space="preserve">. </w:t>
      </w:r>
      <w:bookmarkStart w:id="15" w:name="_Toc522007006"/>
      <w:r w:rsidR="002209B9">
        <w:t xml:space="preserve">This policy will </w:t>
      </w:r>
      <w:r w:rsidR="00862E33">
        <w:t xml:space="preserve">assist injured or ill employees </w:t>
      </w:r>
      <w:r w:rsidR="00C109B3">
        <w:t>to return to work as soon as it is safe for them to do so.</w:t>
      </w:r>
    </w:p>
    <w:p w14:paraId="3FD1B2D5" w14:textId="77777777" w:rsidR="00DB7250" w:rsidRDefault="00DB7250" w:rsidP="00DB7250"/>
    <w:p w14:paraId="6E6909CD" w14:textId="3B556BFD" w:rsidR="006B480E" w:rsidRDefault="00661F06" w:rsidP="006B480E">
      <w:pPr>
        <w:pStyle w:val="Heading1"/>
      </w:pPr>
      <w:bookmarkStart w:id="16" w:name="_Toc48918317"/>
      <w:bookmarkEnd w:id="15"/>
      <w:r>
        <w:t>Policy</w:t>
      </w:r>
      <w:bookmarkEnd w:id="16"/>
    </w:p>
    <w:p w14:paraId="44D0F5F2" w14:textId="77777777" w:rsidR="00644536" w:rsidRDefault="007F1B0D" w:rsidP="0009511B">
      <w:r>
        <w:t>While e</w:t>
      </w:r>
      <w:r w:rsidR="00A526C9">
        <w:t>ach return to work case will be considered</w:t>
      </w:r>
      <w:r w:rsidR="00FB7E16">
        <w:t xml:space="preserve"> independently</w:t>
      </w:r>
      <w:r w:rsidR="00FB78E5">
        <w:t xml:space="preserve">, </w:t>
      </w:r>
      <w:r w:rsidR="00BA6799">
        <w:t>the business will at minimum take the following measures:</w:t>
      </w:r>
    </w:p>
    <w:p w14:paraId="5ABD2199" w14:textId="04E1C289" w:rsidR="00644536" w:rsidRDefault="00FF2E34" w:rsidP="00644536">
      <w:pPr>
        <w:pStyle w:val="ListParagraph"/>
        <w:numPr>
          <w:ilvl w:val="0"/>
          <w:numId w:val="20"/>
        </w:numPr>
      </w:pPr>
      <w:r>
        <w:t xml:space="preserve">Support </w:t>
      </w:r>
      <w:r w:rsidR="00367B1C">
        <w:t xml:space="preserve">the injured and/or ill employee </w:t>
      </w:r>
      <w:r>
        <w:t>and provide</w:t>
      </w:r>
      <w:r w:rsidR="00CB1895">
        <w:t xml:space="preserve"> them with</w:t>
      </w:r>
      <w:r w:rsidR="00C47E2B">
        <w:t xml:space="preserve"> all the</w:t>
      </w:r>
      <w:r>
        <w:t xml:space="preserve"> information </w:t>
      </w:r>
      <w:r w:rsidR="00C358AE">
        <w:t>they need to help them</w:t>
      </w:r>
      <w:r w:rsidR="00531C40">
        <w:t xml:space="preserve"> return to work</w:t>
      </w:r>
      <w:r w:rsidR="006067ED">
        <w:t xml:space="preserve"> safely and efficiently </w:t>
      </w:r>
    </w:p>
    <w:p w14:paraId="0BB70B9F" w14:textId="47E47F86" w:rsidR="00AF487D" w:rsidRDefault="00AF487D" w:rsidP="00644536">
      <w:pPr>
        <w:pStyle w:val="ListParagraph"/>
        <w:numPr>
          <w:ilvl w:val="0"/>
          <w:numId w:val="20"/>
        </w:numPr>
      </w:pPr>
      <w:r>
        <w:t xml:space="preserve">Liaise with the </w:t>
      </w:r>
      <w:r w:rsidR="00665AB5">
        <w:t xml:space="preserve">injured and/or ill </w:t>
      </w:r>
      <w:r>
        <w:t>employee</w:t>
      </w:r>
      <w:r w:rsidR="00B55C08">
        <w:t>, the doctor treating them</w:t>
      </w:r>
      <w:r w:rsidR="00B17E55">
        <w:t xml:space="preserve"> and other relevant team members,</w:t>
      </w:r>
      <w:r>
        <w:t xml:space="preserve"> to determine</w:t>
      </w:r>
      <w:r w:rsidR="001048CA">
        <w:t xml:space="preserve"> their needs and requirements </w:t>
      </w:r>
    </w:p>
    <w:p w14:paraId="23FD1F88" w14:textId="0821AFB6" w:rsidR="00CD549C" w:rsidRDefault="00CD549C" w:rsidP="00644536">
      <w:pPr>
        <w:pStyle w:val="ListParagraph"/>
        <w:numPr>
          <w:ilvl w:val="0"/>
          <w:numId w:val="20"/>
        </w:numPr>
      </w:pPr>
      <w:r>
        <w:t>C</w:t>
      </w:r>
      <w:r w:rsidR="00E37603">
        <w:t xml:space="preserve">onstruct, implement and monitor the injured and/or ill employee’s return to work </w:t>
      </w:r>
      <w:r w:rsidR="00370A0D">
        <w:t>arrangements with the employee, their manager</w:t>
      </w:r>
      <w:r w:rsidR="00C40C19">
        <w:t>, their doctor</w:t>
      </w:r>
      <w:r w:rsidR="00370A0D">
        <w:t xml:space="preserve"> and any other parties involved</w:t>
      </w:r>
    </w:p>
    <w:p w14:paraId="0F5E8F5E" w14:textId="15D24B10" w:rsidR="00DD6199" w:rsidRDefault="00DB0D45" w:rsidP="00644536">
      <w:pPr>
        <w:pStyle w:val="ListParagraph"/>
        <w:numPr>
          <w:ilvl w:val="0"/>
          <w:numId w:val="20"/>
        </w:numPr>
      </w:pPr>
      <w:r>
        <w:t xml:space="preserve">Adjust or provide alternative </w:t>
      </w:r>
      <w:r w:rsidR="006943AF">
        <w:t xml:space="preserve">duties for the injured and/or ill employee </w:t>
      </w:r>
    </w:p>
    <w:p w14:paraId="3F966B65" w14:textId="10D1D2AD" w:rsidR="00617568" w:rsidRDefault="00630A6F" w:rsidP="00644536">
      <w:pPr>
        <w:pStyle w:val="ListParagraph"/>
        <w:numPr>
          <w:ilvl w:val="0"/>
          <w:numId w:val="20"/>
        </w:numPr>
      </w:pPr>
      <w:r>
        <w:t>Consult</w:t>
      </w:r>
      <w:r w:rsidR="000B33F7">
        <w:t xml:space="preserve"> </w:t>
      </w:r>
      <w:r w:rsidR="006C543F">
        <w:t>the injured and/or ill</w:t>
      </w:r>
      <w:r>
        <w:t xml:space="preserve"> employee and employee representatives</w:t>
      </w:r>
      <w:r w:rsidR="001605C3">
        <w:t xml:space="preserve">, if necessary, to assist with the return to work process and </w:t>
      </w:r>
      <w:r w:rsidR="008608AB">
        <w:t>ensure it is effectively carried out</w:t>
      </w:r>
    </w:p>
    <w:p w14:paraId="0AB81564" w14:textId="482E3CB5" w:rsidR="008608AB" w:rsidRDefault="00A66F9F" w:rsidP="00644536">
      <w:pPr>
        <w:pStyle w:val="ListParagraph"/>
        <w:numPr>
          <w:ilvl w:val="0"/>
          <w:numId w:val="20"/>
        </w:numPr>
      </w:pPr>
      <w:r>
        <w:t xml:space="preserve">Provide the injured and/or ill employee with information </w:t>
      </w:r>
      <w:r w:rsidR="00F4221C">
        <w:t xml:space="preserve">on workers’ compensation claims </w:t>
      </w:r>
    </w:p>
    <w:p w14:paraId="26640346" w14:textId="3930DC2E" w:rsidR="009863A5" w:rsidRDefault="0007471B" w:rsidP="00644536">
      <w:pPr>
        <w:pStyle w:val="ListParagraph"/>
        <w:numPr>
          <w:ilvl w:val="0"/>
          <w:numId w:val="20"/>
        </w:numPr>
      </w:pPr>
      <w:r>
        <w:t>Improve</w:t>
      </w:r>
      <w:r w:rsidR="00C736AD">
        <w:t xml:space="preserve"> </w:t>
      </w:r>
      <w:r w:rsidR="00220456">
        <w:t>[insert business name]</w:t>
      </w:r>
      <w:r w:rsidR="00C736AD">
        <w:t>’s</w:t>
      </w:r>
      <w:r>
        <w:t xml:space="preserve"> health and safety</w:t>
      </w:r>
      <w:r w:rsidR="00CB26CB">
        <w:t xml:space="preserve"> systems </w:t>
      </w:r>
      <w:r w:rsidR="009863A5">
        <w:t>and return to work processes, and</w:t>
      </w:r>
    </w:p>
    <w:p w14:paraId="30DBBACE" w14:textId="5C3A442A" w:rsidR="0013169E" w:rsidRDefault="00187507" w:rsidP="00644536">
      <w:pPr>
        <w:pStyle w:val="ListParagraph"/>
        <w:numPr>
          <w:ilvl w:val="0"/>
          <w:numId w:val="20"/>
        </w:numPr>
      </w:pPr>
      <w:r>
        <w:t xml:space="preserve">Guide the injured and/or ill employees </w:t>
      </w:r>
      <w:r w:rsidR="00381BD1">
        <w:t xml:space="preserve">to make sure they </w:t>
      </w:r>
      <w:r w:rsidR="001F15B5">
        <w:t xml:space="preserve">understand and </w:t>
      </w:r>
      <w:r w:rsidR="003D25CB">
        <w:t xml:space="preserve">fulfill </w:t>
      </w:r>
      <w:r w:rsidR="00F257AB">
        <w:t>their role and obligations in the return to work process</w:t>
      </w:r>
      <w:r w:rsidR="004D33D5">
        <w:t>.</w:t>
      </w:r>
    </w:p>
    <w:p w14:paraId="64D0B2F8" w14:textId="0F5662E6" w:rsidR="0013169E" w:rsidRDefault="0013169E" w:rsidP="0013169E"/>
    <w:p w14:paraId="2A673F68" w14:textId="1A6493D2" w:rsidR="006B480E" w:rsidRDefault="004D33D5" w:rsidP="006B480E">
      <w:pPr>
        <w:pStyle w:val="Heading1"/>
      </w:pPr>
      <w:bookmarkStart w:id="17" w:name="_Toc48918318"/>
      <w:r>
        <w:t>What happens in event of an injury or illness</w:t>
      </w:r>
      <w:bookmarkEnd w:id="17"/>
    </w:p>
    <w:p w14:paraId="0FDE9D35" w14:textId="18DAF7B0" w:rsidR="00A51E5D" w:rsidRDefault="00A51E5D" w:rsidP="00530475">
      <w:pPr>
        <w:rPr>
          <w:iCs/>
        </w:rPr>
      </w:pPr>
      <w:r>
        <w:rPr>
          <w:iCs/>
        </w:rPr>
        <w:t xml:space="preserve">If an employee sustains </w:t>
      </w:r>
      <w:r w:rsidR="001C58D9">
        <w:rPr>
          <w:iCs/>
        </w:rPr>
        <w:t>an injury</w:t>
      </w:r>
      <w:r w:rsidR="00E83042">
        <w:rPr>
          <w:iCs/>
        </w:rPr>
        <w:t xml:space="preserve"> or illness and has been off work for three </w:t>
      </w:r>
      <w:r w:rsidR="009B7DC0">
        <w:rPr>
          <w:iCs/>
        </w:rPr>
        <w:t xml:space="preserve">consecutive days, </w:t>
      </w:r>
      <w:r w:rsidR="00220456">
        <w:rPr>
          <w:iCs/>
        </w:rPr>
        <w:t>[insert business name]</w:t>
      </w:r>
      <w:r w:rsidR="009B7DC0">
        <w:rPr>
          <w:iCs/>
        </w:rPr>
        <w:t xml:space="preserve"> will arrange for</w:t>
      </w:r>
      <w:r w:rsidR="002D3A45">
        <w:rPr>
          <w:iCs/>
        </w:rPr>
        <w:t xml:space="preserve"> a member of staff or representative to </w:t>
      </w:r>
      <w:r w:rsidR="00530475">
        <w:rPr>
          <w:iCs/>
        </w:rPr>
        <w:t xml:space="preserve">make </w:t>
      </w:r>
      <w:r w:rsidR="002D3A45">
        <w:rPr>
          <w:iCs/>
        </w:rPr>
        <w:t>contact</w:t>
      </w:r>
      <w:r w:rsidR="00530475">
        <w:rPr>
          <w:iCs/>
        </w:rPr>
        <w:t xml:space="preserve"> with</w:t>
      </w:r>
      <w:r w:rsidR="002D3A45">
        <w:rPr>
          <w:iCs/>
        </w:rPr>
        <w:t xml:space="preserve"> the </w:t>
      </w:r>
      <w:r w:rsidR="005720E0">
        <w:rPr>
          <w:iCs/>
        </w:rPr>
        <w:t xml:space="preserve">ill </w:t>
      </w:r>
      <w:r w:rsidR="00BD76D7">
        <w:rPr>
          <w:iCs/>
        </w:rPr>
        <w:t>and/</w:t>
      </w:r>
      <w:r w:rsidR="005720E0">
        <w:rPr>
          <w:iCs/>
        </w:rPr>
        <w:t xml:space="preserve">or injured employee to assist the employee </w:t>
      </w:r>
      <w:r w:rsidR="00530475">
        <w:rPr>
          <w:iCs/>
        </w:rPr>
        <w:t>with the process and run through the following:</w:t>
      </w:r>
    </w:p>
    <w:p w14:paraId="05F852A3" w14:textId="04C49FE9" w:rsidR="00530475" w:rsidRDefault="00870BA8" w:rsidP="00530475">
      <w:pPr>
        <w:pStyle w:val="ListParagraph"/>
        <w:numPr>
          <w:ilvl w:val="0"/>
          <w:numId w:val="21"/>
        </w:numPr>
        <w:rPr>
          <w:iCs/>
        </w:rPr>
      </w:pPr>
      <w:r>
        <w:rPr>
          <w:iCs/>
        </w:rPr>
        <w:t>Completi</w:t>
      </w:r>
      <w:r w:rsidR="00BD76D7">
        <w:rPr>
          <w:iCs/>
        </w:rPr>
        <w:t>on</w:t>
      </w:r>
      <w:r>
        <w:rPr>
          <w:iCs/>
        </w:rPr>
        <w:t xml:space="preserve"> of the workers’ compensation forms</w:t>
      </w:r>
    </w:p>
    <w:p w14:paraId="2D8DCF98" w14:textId="3DB1C44A" w:rsidR="00870BA8" w:rsidRDefault="002F1547" w:rsidP="00530475">
      <w:pPr>
        <w:pStyle w:val="ListParagraph"/>
        <w:numPr>
          <w:ilvl w:val="0"/>
          <w:numId w:val="21"/>
        </w:numPr>
        <w:rPr>
          <w:iCs/>
        </w:rPr>
      </w:pPr>
      <w:r>
        <w:rPr>
          <w:iCs/>
        </w:rPr>
        <w:t>Employee’s rights, obligations and the</w:t>
      </w:r>
      <w:r w:rsidR="00103E2E">
        <w:rPr>
          <w:iCs/>
        </w:rPr>
        <w:t xml:space="preserve"> </w:t>
      </w:r>
      <w:r w:rsidR="00220456">
        <w:rPr>
          <w:iCs/>
        </w:rPr>
        <w:t>[insert business name]</w:t>
      </w:r>
      <w:r w:rsidR="00103E2E">
        <w:rPr>
          <w:iCs/>
        </w:rPr>
        <w:t xml:space="preserve"> return to work process</w:t>
      </w:r>
    </w:p>
    <w:p w14:paraId="4C7BC9A7" w14:textId="5B3C747B" w:rsidR="00103E2E" w:rsidRPr="00530475" w:rsidRDefault="00370B93" w:rsidP="00530475">
      <w:pPr>
        <w:pStyle w:val="ListParagraph"/>
        <w:numPr>
          <w:ilvl w:val="0"/>
          <w:numId w:val="21"/>
        </w:numPr>
        <w:rPr>
          <w:iCs/>
        </w:rPr>
      </w:pPr>
      <w:r>
        <w:rPr>
          <w:iCs/>
        </w:rPr>
        <w:t>Constructing a unique</w:t>
      </w:r>
      <w:r w:rsidR="00C35D9D">
        <w:rPr>
          <w:iCs/>
        </w:rPr>
        <w:t xml:space="preserve"> Return to Work</w:t>
      </w:r>
      <w:r w:rsidR="005C3854">
        <w:rPr>
          <w:iCs/>
        </w:rPr>
        <w:t xml:space="preserve"> </w:t>
      </w:r>
      <w:r w:rsidR="00C35D9D">
        <w:rPr>
          <w:iCs/>
        </w:rPr>
        <w:t>P</w:t>
      </w:r>
      <w:r w:rsidR="005C3854">
        <w:rPr>
          <w:iCs/>
        </w:rPr>
        <w:t xml:space="preserve">lan and arrangements </w:t>
      </w:r>
      <w:r w:rsidR="00C35D9D">
        <w:rPr>
          <w:iCs/>
        </w:rPr>
        <w:t>for</w:t>
      </w:r>
      <w:r w:rsidR="0020203C">
        <w:rPr>
          <w:iCs/>
        </w:rPr>
        <w:t xml:space="preserve"> the employee</w:t>
      </w:r>
      <w:r w:rsidR="00657780">
        <w:rPr>
          <w:iCs/>
        </w:rPr>
        <w:t>’</w:t>
      </w:r>
      <w:r w:rsidR="0020203C">
        <w:rPr>
          <w:iCs/>
        </w:rPr>
        <w:t>s</w:t>
      </w:r>
      <w:r w:rsidR="00C35D9D">
        <w:rPr>
          <w:iCs/>
        </w:rPr>
        <w:t xml:space="preserve"> specific</w:t>
      </w:r>
      <w:r w:rsidR="0020203C">
        <w:rPr>
          <w:iCs/>
        </w:rPr>
        <w:t xml:space="preserve"> needs, with the</w:t>
      </w:r>
      <w:r w:rsidR="00657780">
        <w:rPr>
          <w:iCs/>
        </w:rPr>
        <w:t>ir doctor</w:t>
      </w:r>
      <w:r w:rsidR="00910068">
        <w:rPr>
          <w:iCs/>
        </w:rPr>
        <w:t xml:space="preserve"> and manager. Th</w:t>
      </w:r>
      <w:r w:rsidR="003B6D3B">
        <w:rPr>
          <w:iCs/>
        </w:rPr>
        <w:t xml:space="preserve">e plan can include alternative work duties </w:t>
      </w:r>
      <w:r w:rsidR="00DC0D9B">
        <w:rPr>
          <w:iCs/>
        </w:rPr>
        <w:t>or hours is required.</w:t>
      </w:r>
      <w:r w:rsidR="001D508A">
        <w:rPr>
          <w:iCs/>
        </w:rPr>
        <w:t xml:space="preserve"> This plan will be approved by the doctor treating the employee, to ensure they are </w:t>
      </w:r>
      <w:r w:rsidR="00601F0D">
        <w:rPr>
          <w:iCs/>
        </w:rPr>
        <w:t>able to fulfill the requirements set out in the plan.</w:t>
      </w:r>
      <w:r w:rsidR="00657780">
        <w:rPr>
          <w:iCs/>
        </w:rPr>
        <w:t xml:space="preserve">  </w:t>
      </w:r>
    </w:p>
    <w:p w14:paraId="618A2254" w14:textId="212AEFCA" w:rsidR="006B480E" w:rsidRDefault="006B480E" w:rsidP="00A51E5D">
      <w:pPr>
        <w:rPr>
          <w:i/>
        </w:rPr>
      </w:pPr>
      <w:r>
        <w:rPr>
          <w:i/>
        </w:rPr>
        <w:br w:type="page"/>
      </w:r>
    </w:p>
    <w:p w14:paraId="37DADBB3" w14:textId="30F0858A" w:rsidR="006B480E" w:rsidRDefault="00BB319B" w:rsidP="006B480E">
      <w:pPr>
        <w:pStyle w:val="Heading1"/>
      </w:pPr>
      <w:bookmarkStart w:id="18" w:name="_Toc48918319"/>
      <w:r>
        <w:lastRenderedPageBreak/>
        <w:t xml:space="preserve">Alternative </w:t>
      </w:r>
      <w:r w:rsidR="004D33D5">
        <w:t>d</w:t>
      </w:r>
      <w:r>
        <w:t>uties</w:t>
      </w:r>
      <w:bookmarkEnd w:id="18"/>
    </w:p>
    <w:p w14:paraId="4120E072" w14:textId="482B0599" w:rsidR="00A470D4" w:rsidRDefault="00A470D4" w:rsidP="00FC52DD">
      <w:r>
        <w:t xml:space="preserve">Alternative duties </w:t>
      </w:r>
      <w:r w:rsidR="00215C12">
        <w:t>will be agreed on between the injured and/or ill employee, their doctor and manager</w:t>
      </w:r>
      <w:r w:rsidR="00FC52DD">
        <w:t xml:space="preserve">. These duties will be identified after </w:t>
      </w:r>
      <w:r w:rsidR="00C841D5">
        <w:t xml:space="preserve">a </w:t>
      </w:r>
      <w:r w:rsidR="00FC52DD">
        <w:t>consultation with all relevant parties and will be specified in writing and</w:t>
      </w:r>
      <w:r w:rsidR="008A299D">
        <w:t xml:space="preserve"> </w:t>
      </w:r>
      <w:r w:rsidR="00FC52DD">
        <w:t>reviewed on a regular basi</w:t>
      </w:r>
      <w:r w:rsidR="00A0666F">
        <w:t>s</w:t>
      </w:r>
      <w:r w:rsidR="000E4ABA">
        <w:t>. Alternative duties may include:</w:t>
      </w:r>
    </w:p>
    <w:p w14:paraId="2B4D37A2" w14:textId="7573120B" w:rsidR="000E4ABA" w:rsidRDefault="00BB1D5C" w:rsidP="000F1E50">
      <w:pPr>
        <w:pStyle w:val="ListParagraph"/>
        <w:numPr>
          <w:ilvl w:val="0"/>
          <w:numId w:val="22"/>
        </w:numPr>
      </w:pPr>
      <w:r>
        <w:t>Duties</w:t>
      </w:r>
      <w:r w:rsidR="000F1E50">
        <w:t xml:space="preserve"> the employee was performing before the</w:t>
      </w:r>
      <w:r>
        <w:t xml:space="preserve"> illness/</w:t>
      </w:r>
      <w:r w:rsidR="000F1E50">
        <w:t>injury</w:t>
      </w:r>
    </w:p>
    <w:p w14:paraId="28721FD8" w14:textId="3F306704" w:rsidR="000E4ABA" w:rsidRDefault="00385F11" w:rsidP="000F1E50">
      <w:pPr>
        <w:pStyle w:val="ListParagraph"/>
        <w:numPr>
          <w:ilvl w:val="0"/>
          <w:numId w:val="22"/>
        </w:numPr>
      </w:pPr>
      <w:r>
        <w:t>Completed</w:t>
      </w:r>
      <w:r w:rsidR="000F1E50">
        <w:t xml:space="preserve"> at the same or a different </w:t>
      </w:r>
      <w:r>
        <w:t>location</w:t>
      </w:r>
    </w:p>
    <w:p w14:paraId="1750EAF0" w14:textId="77777777" w:rsidR="000E4ABA" w:rsidRDefault="000F1E50" w:rsidP="000F1E50">
      <w:pPr>
        <w:pStyle w:val="ListParagraph"/>
        <w:numPr>
          <w:ilvl w:val="0"/>
          <w:numId w:val="22"/>
        </w:numPr>
      </w:pPr>
      <w:r>
        <w:t>Different hours and/or modified duties</w:t>
      </w:r>
    </w:p>
    <w:p w14:paraId="467D3153" w14:textId="77777777" w:rsidR="000E4ABA" w:rsidRDefault="000F1E50" w:rsidP="000F1E50">
      <w:pPr>
        <w:pStyle w:val="ListParagraph"/>
        <w:numPr>
          <w:ilvl w:val="0"/>
          <w:numId w:val="22"/>
        </w:numPr>
      </w:pPr>
      <w:r>
        <w:t>Different duties altogether</w:t>
      </w:r>
    </w:p>
    <w:p w14:paraId="2B352936" w14:textId="77777777" w:rsidR="000E4ABA" w:rsidRDefault="000F1E50" w:rsidP="000F1E50">
      <w:pPr>
        <w:pStyle w:val="ListParagraph"/>
        <w:numPr>
          <w:ilvl w:val="0"/>
          <w:numId w:val="22"/>
        </w:numPr>
      </w:pPr>
      <w:r>
        <w:t>Full time or part time duties; and</w:t>
      </w:r>
    </w:p>
    <w:p w14:paraId="3E1780E4" w14:textId="77777777" w:rsidR="004E3DC9" w:rsidRDefault="000F1E50" w:rsidP="000F1E50">
      <w:pPr>
        <w:pStyle w:val="ListParagraph"/>
        <w:numPr>
          <w:ilvl w:val="0"/>
          <w:numId w:val="22"/>
        </w:numPr>
      </w:pPr>
      <w:r>
        <w:t>Training opportunities.</w:t>
      </w:r>
    </w:p>
    <w:p w14:paraId="029DC45B" w14:textId="73C3B994" w:rsidR="004E3DC9" w:rsidRDefault="004E3DC9" w:rsidP="004E3DC9"/>
    <w:p w14:paraId="3ADB2A6D" w14:textId="2637EAE3" w:rsidR="004E3DC9" w:rsidRDefault="00AE309B" w:rsidP="004E3DC9">
      <w:pPr>
        <w:pStyle w:val="Heading1"/>
      </w:pPr>
      <w:bookmarkStart w:id="19" w:name="_Toc48918320"/>
      <w:r>
        <w:t xml:space="preserve">Employee’s </w:t>
      </w:r>
      <w:r w:rsidR="004D33D5">
        <w:t>r</w:t>
      </w:r>
      <w:r>
        <w:t>ights</w:t>
      </w:r>
      <w:bookmarkEnd w:id="19"/>
    </w:p>
    <w:p w14:paraId="0E175A00" w14:textId="661D7F95" w:rsidR="004E3DC9" w:rsidRDefault="006630C7" w:rsidP="004E3DC9">
      <w:r>
        <w:t>Ill and/injured e</w:t>
      </w:r>
      <w:r w:rsidR="004E3DC9">
        <w:t>mployees have the right to:</w:t>
      </w:r>
    </w:p>
    <w:p w14:paraId="391FF197" w14:textId="32EFE646" w:rsidR="00C84E7E" w:rsidRDefault="006630C7" w:rsidP="004E3DC9">
      <w:pPr>
        <w:pStyle w:val="ListParagraph"/>
        <w:numPr>
          <w:ilvl w:val="0"/>
          <w:numId w:val="23"/>
        </w:numPr>
      </w:pPr>
      <w:r>
        <w:t>Involve</w:t>
      </w:r>
      <w:r w:rsidR="004E3DC9">
        <w:t xml:space="preserve"> a treating doctor who will be</w:t>
      </w:r>
      <w:r>
        <w:t xml:space="preserve"> included in the </w:t>
      </w:r>
      <w:r w:rsidR="003F2874">
        <w:t xml:space="preserve">construction, </w:t>
      </w:r>
      <w:r w:rsidR="0040206D">
        <w:t>management,</w:t>
      </w:r>
      <w:r w:rsidR="003F2874">
        <w:t xml:space="preserve"> and review</w:t>
      </w:r>
      <w:r w:rsidR="004E3DC9">
        <w:t xml:space="preserve"> </w:t>
      </w:r>
      <w:r w:rsidR="003F2874">
        <w:t xml:space="preserve">of the </w:t>
      </w:r>
      <w:r w:rsidR="004E3DC9">
        <w:t xml:space="preserve">return to work </w:t>
      </w:r>
      <w:r w:rsidR="003F2874">
        <w:t>plan</w:t>
      </w:r>
    </w:p>
    <w:p w14:paraId="2AB60511" w14:textId="77777777" w:rsidR="00021882" w:rsidRDefault="004E3DC9" w:rsidP="004E3DC9">
      <w:pPr>
        <w:pStyle w:val="ListParagraph"/>
        <w:numPr>
          <w:ilvl w:val="0"/>
          <w:numId w:val="23"/>
        </w:numPr>
      </w:pPr>
      <w:r>
        <w:t>Be in</w:t>
      </w:r>
      <w:r w:rsidR="00C84E7E">
        <w:t>cluded</w:t>
      </w:r>
      <w:r>
        <w:t xml:space="preserve"> in </w:t>
      </w:r>
      <w:r w:rsidR="00C84E7E">
        <w:t xml:space="preserve">construction of </w:t>
      </w:r>
      <w:r w:rsidR="0040206D">
        <w:t xml:space="preserve">their </w:t>
      </w:r>
      <w:r>
        <w:t>return to work</w:t>
      </w:r>
      <w:r w:rsidR="0040206D">
        <w:t xml:space="preserve"> plan</w:t>
      </w:r>
    </w:p>
    <w:p w14:paraId="34271622" w14:textId="2B8376E0" w:rsidR="008E256D" w:rsidRDefault="004E3DC9" w:rsidP="004E3DC9">
      <w:pPr>
        <w:pStyle w:val="ListParagraph"/>
        <w:numPr>
          <w:ilvl w:val="0"/>
          <w:numId w:val="23"/>
        </w:numPr>
      </w:pPr>
      <w:r>
        <w:t>Access documents relating to their workers compensation claim, if a worker</w:t>
      </w:r>
      <w:r w:rsidR="004D33D5">
        <w:t>’</w:t>
      </w:r>
      <w:r>
        <w:t>s compensation claim is</w:t>
      </w:r>
    </w:p>
    <w:p w14:paraId="3BD115DB" w14:textId="110DA520" w:rsidR="004E3DC9" w:rsidRDefault="004E3DC9" w:rsidP="004E3DC9">
      <w:pPr>
        <w:pStyle w:val="ListParagraph"/>
        <w:numPr>
          <w:ilvl w:val="0"/>
          <w:numId w:val="23"/>
        </w:numPr>
      </w:pPr>
      <w:r>
        <w:t xml:space="preserve">Request adjustments to the </w:t>
      </w:r>
      <w:r w:rsidR="00E04856">
        <w:t>environment and duties</w:t>
      </w:r>
      <w:r>
        <w:t xml:space="preserve"> to minimise the risk of further injury </w:t>
      </w:r>
      <w:r w:rsidR="00E04856">
        <w:t>and/or illness</w:t>
      </w:r>
    </w:p>
    <w:p w14:paraId="53846B28" w14:textId="0C495ED4" w:rsidR="00580893" w:rsidRDefault="00580893" w:rsidP="004E3DC9">
      <w:pPr>
        <w:pStyle w:val="ListParagraph"/>
        <w:numPr>
          <w:ilvl w:val="0"/>
          <w:numId w:val="23"/>
        </w:numPr>
      </w:pPr>
      <w:r>
        <w:t xml:space="preserve">Be </w:t>
      </w:r>
      <w:r w:rsidR="006D55C2">
        <w:t xml:space="preserve">assigned a case manager </w:t>
      </w:r>
      <w:r w:rsidR="00110F05">
        <w:t xml:space="preserve">who will support the employee </w:t>
      </w:r>
      <w:r w:rsidR="00B33BDD">
        <w:t>and organise everything they need.</w:t>
      </w:r>
      <w:r w:rsidR="006D55C2">
        <w:t xml:space="preserve"> </w:t>
      </w:r>
    </w:p>
    <w:p w14:paraId="4F55F1AD" w14:textId="2345C701" w:rsidR="00B33BDD" w:rsidRDefault="00B33BDD" w:rsidP="004E3DC9"/>
    <w:p w14:paraId="1053CEC1" w14:textId="1C278E56" w:rsidR="00A079EB" w:rsidRDefault="00A079EB" w:rsidP="00A079EB">
      <w:pPr>
        <w:pStyle w:val="Heading1"/>
      </w:pPr>
      <w:bookmarkStart w:id="20" w:name="_Toc48918321"/>
      <w:r>
        <w:t xml:space="preserve">Further </w:t>
      </w:r>
      <w:r w:rsidR="004D33D5">
        <w:t>i</w:t>
      </w:r>
      <w:r>
        <w:t>nformation</w:t>
      </w:r>
      <w:bookmarkEnd w:id="20"/>
    </w:p>
    <w:p w14:paraId="60643884" w14:textId="0006E73F" w:rsidR="004E3DC9" w:rsidRDefault="00C61048" w:rsidP="004E3DC9">
      <w:r>
        <w:t>For further information regarding this policy</w:t>
      </w:r>
      <w:r w:rsidR="00CD6DC2">
        <w:t xml:space="preserve"> or if you have any questions or concerns</w:t>
      </w:r>
      <w:r>
        <w:t>, p</w:t>
      </w:r>
      <w:r w:rsidR="004E3DC9">
        <w:t xml:space="preserve">lease </w:t>
      </w:r>
      <w:r w:rsidR="00CD6DC2">
        <w:t>contact</w:t>
      </w:r>
      <w:r w:rsidR="004E3DC9">
        <w:t xml:space="preserve"> your </w:t>
      </w:r>
      <w:r w:rsidR="004D33D5">
        <w:t>m</w:t>
      </w:r>
      <w:r w:rsidR="004E3DC9">
        <w:t>anager</w:t>
      </w:r>
      <w:r w:rsidR="00CD6DC2">
        <w:t>.</w:t>
      </w:r>
      <w:r w:rsidR="006B11F3">
        <w:t xml:space="preserve"> If your manager is not reachable please make contact with another member on the management team.</w:t>
      </w:r>
    </w:p>
    <w:p w14:paraId="0B3FBB41" w14:textId="42F140E1" w:rsidR="00083076" w:rsidRPr="00DF233A" w:rsidRDefault="006B480E" w:rsidP="00DF233A">
      <w:pPr>
        <w:sectPr w:rsidR="00083076" w:rsidRPr="00DF233A" w:rsidSect="00AD3D34">
          <w:headerReference w:type="default" r:id="rId17"/>
          <w:footerReference w:type="default" r:id="rId1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26FF7692" w14:textId="77777777" w:rsidR="00083076" w:rsidRDefault="00083076" w:rsidP="009637BE"/>
    <w:sectPr w:rsidR="00083076" w:rsidSect="00AD3D34">
      <w:head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C07CF" w14:textId="77777777" w:rsidR="00E93DBE" w:rsidRDefault="00E93DBE" w:rsidP="0070374C">
      <w:pPr>
        <w:spacing w:after="0" w:line="240" w:lineRule="auto"/>
      </w:pPr>
      <w:r>
        <w:separator/>
      </w:r>
    </w:p>
  </w:endnote>
  <w:endnote w:type="continuationSeparator" w:id="0">
    <w:p w14:paraId="611C7402" w14:textId="77777777" w:rsidR="00E93DBE" w:rsidRDefault="00E93DBE" w:rsidP="0070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C4A66" w14:textId="77777777" w:rsidR="0070374C" w:rsidRDefault="007037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3C03F" w14:textId="77777777" w:rsidR="0070374C" w:rsidRDefault="007037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6A75A" w14:textId="77777777" w:rsidR="0070374C" w:rsidRDefault="0070374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27235" w14:textId="77777777" w:rsidR="00911D71" w:rsidRDefault="00911D71">
    <w:pPr>
      <w:pStyle w:val="Footer"/>
    </w:pPr>
    <w:r>
      <w:rPr>
        <w:noProof/>
      </w:rPr>
      <w:drawing>
        <wp:inline distT="0" distB="0" distL="0" distR="0" wp14:anchorId="26F2846C" wp14:editId="40CEED57">
          <wp:extent cx="922351" cy="238579"/>
          <wp:effectExtent l="0" t="0" r="0" b="9525"/>
          <wp:docPr id="22" name="Picture 2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ubler_logo_RGB_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933" cy="2547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7EA4">
      <w:tab/>
    </w:r>
    <w:r w:rsidR="00947EA4">
      <w:tab/>
    </w:r>
    <w:r w:rsidR="00947EA4" w:rsidRPr="00947EA4">
      <w:rPr>
        <w:sz w:val="18"/>
        <w:szCs w:val="18"/>
      </w:rPr>
      <w:fldChar w:fldCharType="begin"/>
    </w:r>
    <w:r w:rsidR="00947EA4" w:rsidRPr="00947EA4">
      <w:rPr>
        <w:sz w:val="18"/>
        <w:szCs w:val="18"/>
      </w:rPr>
      <w:instrText xml:space="preserve"> PAGE   \* MERGEFORMAT </w:instrText>
    </w:r>
    <w:r w:rsidR="00947EA4" w:rsidRPr="00947EA4">
      <w:rPr>
        <w:sz w:val="18"/>
        <w:szCs w:val="18"/>
      </w:rPr>
      <w:fldChar w:fldCharType="separate"/>
    </w:r>
    <w:r w:rsidR="00947EA4" w:rsidRPr="00947EA4">
      <w:rPr>
        <w:noProof/>
        <w:sz w:val="18"/>
        <w:szCs w:val="18"/>
      </w:rPr>
      <w:t>1</w:t>
    </w:r>
    <w:r w:rsidR="00947EA4" w:rsidRPr="00947EA4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65E91" w14:textId="77777777" w:rsidR="00E93DBE" w:rsidRDefault="00E93DBE" w:rsidP="0070374C">
      <w:pPr>
        <w:spacing w:after="0" w:line="240" w:lineRule="auto"/>
      </w:pPr>
      <w:r>
        <w:separator/>
      </w:r>
    </w:p>
  </w:footnote>
  <w:footnote w:type="continuationSeparator" w:id="0">
    <w:p w14:paraId="745850ED" w14:textId="77777777" w:rsidR="00E93DBE" w:rsidRDefault="00E93DBE" w:rsidP="0070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F705A" w14:textId="77777777" w:rsidR="0070374C" w:rsidRDefault="007037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1EF22" w14:textId="77777777" w:rsidR="0070374C" w:rsidRDefault="009D2DB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233ACC5" wp14:editId="0377D351">
          <wp:simplePos x="723569" y="453224"/>
          <wp:positionH relativeFrom="page">
            <wp:align>left</wp:align>
          </wp:positionH>
          <wp:positionV relativeFrom="page">
            <wp:align>top</wp:align>
          </wp:positionV>
          <wp:extent cx="7556400" cy="10688400"/>
          <wp:effectExtent l="0" t="0" r="6985" b="0"/>
          <wp:wrapNone/>
          <wp:docPr id="4" name="Picture 4" descr="A screen 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ve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BBAEF" w14:textId="77777777" w:rsidR="0070374C" w:rsidRDefault="0070374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29D9C" w14:textId="77777777" w:rsidR="009D1ED9" w:rsidRDefault="009D1ED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12ADF" w14:textId="77777777" w:rsidR="00083076" w:rsidRDefault="009D2DB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D73EEBB" wp14:editId="439A6AC1">
          <wp:simplePos x="723569" y="453224"/>
          <wp:positionH relativeFrom="page">
            <wp:align>left</wp:align>
          </wp:positionH>
          <wp:positionV relativeFrom="page">
            <wp:align>top</wp:align>
          </wp:positionV>
          <wp:extent cx="7556400" cy="10688400"/>
          <wp:effectExtent l="0" t="0" r="6985" b="0"/>
          <wp:wrapNone/>
          <wp:docPr id="5" name="Picture 5" descr="A screen 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vers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E723D"/>
    <w:multiLevelType w:val="hybridMultilevel"/>
    <w:tmpl w:val="E1367F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57B32"/>
    <w:multiLevelType w:val="hybridMultilevel"/>
    <w:tmpl w:val="20CC77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E4B65"/>
    <w:multiLevelType w:val="hybridMultilevel"/>
    <w:tmpl w:val="C4B27AC2"/>
    <w:lvl w:ilvl="0" w:tplc="4948C6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D5AE3"/>
    <w:multiLevelType w:val="hybridMultilevel"/>
    <w:tmpl w:val="0CB24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6EADD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5217E"/>
    <w:multiLevelType w:val="hybridMultilevel"/>
    <w:tmpl w:val="37BC9A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E26DC"/>
    <w:multiLevelType w:val="hybridMultilevel"/>
    <w:tmpl w:val="257A3EF6"/>
    <w:lvl w:ilvl="0" w:tplc="0C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E54D7"/>
    <w:multiLevelType w:val="hybridMultilevel"/>
    <w:tmpl w:val="264EC8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A0D10"/>
    <w:multiLevelType w:val="hybridMultilevel"/>
    <w:tmpl w:val="871A9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62D64"/>
    <w:multiLevelType w:val="hybridMultilevel"/>
    <w:tmpl w:val="20606E5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75BDF"/>
    <w:multiLevelType w:val="hybridMultilevel"/>
    <w:tmpl w:val="2CD66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767AAE">
      <w:start w:val="1"/>
      <w:numFmt w:val="bullet"/>
      <w:pStyle w:val="Bullet2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026CD"/>
    <w:multiLevelType w:val="hybridMultilevel"/>
    <w:tmpl w:val="A99C7224"/>
    <w:lvl w:ilvl="0" w:tplc="642AFF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CDA753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E0266"/>
    <w:multiLevelType w:val="hybridMultilevel"/>
    <w:tmpl w:val="5B3C7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D058D"/>
    <w:multiLevelType w:val="hybridMultilevel"/>
    <w:tmpl w:val="360006E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1E1A86"/>
    <w:multiLevelType w:val="hybridMultilevel"/>
    <w:tmpl w:val="6674DB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2304C"/>
    <w:multiLevelType w:val="hybridMultilevel"/>
    <w:tmpl w:val="FDE8593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203F2D"/>
    <w:multiLevelType w:val="hybridMultilevel"/>
    <w:tmpl w:val="C4E6586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C12E31"/>
    <w:multiLevelType w:val="hybridMultilevel"/>
    <w:tmpl w:val="8210226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924F4"/>
    <w:multiLevelType w:val="hybridMultilevel"/>
    <w:tmpl w:val="863ACE66"/>
    <w:lvl w:ilvl="0" w:tplc="D19ABF0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262EAD"/>
    <w:multiLevelType w:val="hybridMultilevel"/>
    <w:tmpl w:val="6B0C3B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A4523"/>
    <w:multiLevelType w:val="hybridMultilevel"/>
    <w:tmpl w:val="014E8A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9631BC"/>
    <w:multiLevelType w:val="hybridMultilevel"/>
    <w:tmpl w:val="70C0DFE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685574"/>
    <w:multiLevelType w:val="hybridMultilevel"/>
    <w:tmpl w:val="06206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7F3315"/>
    <w:multiLevelType w:val="hybridMultilevel"/>
    <w:tmpl w:val="5F9C4FA4"/>
    <w:lvl w:ilvl="0" w:tplc="3DA8BD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18"/>
  </w:num>
  <w:num w:numId="5">
    <w:abstractNumId w:val="6"/>
  </w:num>
  <w:num w:numId="6">
    <w:abstractNumId w:val="17"/>
  </w:num>
  <w:num w:numId="7">
    <w:abstractNumId w:val="4"/>
  </w:num>
  <w:num w:numId="8">
    <w:abstractNumId w:val="0"/>
  </w:num>
  <w:num w:numId="9">
    <w:abstractNumId w:val="13"/>
  </w:num>
  <w:num w:numId="10">
    <w:abstractNumId w:val="11"/>
  </w:num>
  <w:num w:numId="11">
    <w:abstractNumId w:val="9"/>
  </w:num>
  <w:num w:numId="12">
    <w:abstractNumId w:val="21"/>
  </w:num>
  <w:num w:numId="13">
    <w:abstractNumId w:val="19"/>
  </w:num>
  <w:num w:numId="14">
    <w:abstractNumId w:val="5"/>
  </w:num>
  <w:num w:numId="15">
    <w:abstractNumId w:val="22"/>
  </w:num>
  <w:num w:numId="16">
    <w:abstractNumId w:val="2"/>
  </w:num>
  <w:num w:numId="17">
    <w:abstractNumId w:val="10"/>
  </w:num>
  <w:num w:numId="18">
    <w:abstractNumId w:val="1"/>
  </w:num>
  <w:num w:numId="19">
    <w:abstractNumId w:val="16"/>
  </w:num>
  <w:num w:numId="20">
    <w:abstractNumId w:val="14"/>
  </w:num>
  <w:num w:numId="21">
    <w:abstractNumId w:val="8"/>
  </w:num>
  <w:num w:numId="22">
    <w:abstractNumId w:val="15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6A3"/>
    <w:rsid w:val="00021882"/>
    <w:rsid w:val="00034AD1"/>
    <w:rsid w:val="00041D5A"/>
    <w:rsid w:val="0004523F"/>
    <w:rsid w:val="0007471B"/>
    <w:rsid w:val="00083076"/>
    <w:rsid w:val="0009511B"/>
    <w:rsid w:val="00096248"/>
    <w:rsid w:val="000B065C"/>
    <w:rsid w:val="000B33F7"/>
    <w:rsid w:val="000C20DF"/>
    <w:rsid w:val="000C663C"/>
    <w:rsid w:val="000E4ABA"/>
    <w:rsid w:val="000F1E50"/>
    <w:rsid w:val="00103E2E"/>
    <w:rsid w:val="001048CA"/>
    <w:rsid w:val="00110F05"/>
    <w:rsid w:val="0013169E"/>
    <w:rsid w:val="00135240"/>
    <w:rsid w:val="001605C3"/>
    <w:rsid w:val="00162BD1"/>
    <w:rsid w:val="00176BB8"/>
    <w:rsid w:val="00187507"/>
    <w:rsid w:val="001A6DD0"/>
    <w:rsid w:val="001C58D9"/>
    <w:rsid w:val="001D1734"/>
    <w:rsid w:val="001D508A"/>
    <w:rsid w:val="001E31C5"/>
    <w:rsid w:val="001E5618"/>
    <w:rsid w:val="001F15B5"/>
    <w:rsid w:val="001F3E8B"/>
    <w:rsid w:val="0020203C"/>
    <w:rsid w:val="00215C12"/>
    <w:rsid w:val="00220456"/>
    <w:rsid w:val="002209B9"/>
    <w:rsid w:val="00243CEF"/>
    <w:rsid w:val="0024545A"/>
    <w:rsid w:val="002505E7"/>
    <w:rsid w:val="002672A1"/>
    <w:rsid w:val="002C3686"/>
    <w:rsid w:val="002C3BD7"/>
    <w:rsid w:val="002D3A45"/>
    <w:rsid w:val="002F1547"/>
    <w:rsid w:val="002F7521"/>
    <w:rsid w:val="003049F4"/>
    <w:rsid w:val="003057FB"/>
    <w:rsid w:val="00352968"/>
    <w:rsid w:val="0035741C"/>
    <w:rsid w:val="003630D9"/>
    <w:rsid w:val="00367B1C"/>
    <w:rsid w:val="00370A0D"/>
    <w:rsid w:val="00370B93"/>
    <w:rsid w:val="00372C2A"/>
    <w:rsid w:val="003779B9"/>
    <w:rsid w:val="00381BD1"/>
    <w:rsid w:val="00385F11"/>
    <w:rsid w:val="003B6D3B"/>
    <w:rsid w:val="003C42C4"/>
    <w:rsid w:val="003D25CB"/>
    <w:rsid w:val="003D33D6"/>
    <w:rsid w:val="003F2874"/>
    <w:rsid w:val="003F44A5"/>
    <w:rsid w:val="0040206D"/>
    <w:rsid w:val="00406F7A"/>
    <w:rsid w:val="00430746"/>
    <w:rsid w:val="0043166B"/>
    <w:rsid w:val="00440644"/>
    <w:rsid w:val="00451641"/>
    <w:rsid w:val="00457847"/>
    <w:rsid w:val="00491FB2"/>
    <w:rsid w:val="004D33D5"/>
    <w:rsid w:val="004E3DC9"/>
    <w:rsid w:val="00505163"/>
    <w:rsid w:val="00530475"/>
    <w:rsid w:val="00531C40"/>
    <w:rsid w:val="00532587"/>
    <w:rsid w:val="0054211E"/>
    <w:rsid w:val="005720E0"/>
    <w:rsid w:val="00580893"/>
    <w:rsid w:val="005B4BC5"/>
    <w:rsid w:val="005C3854"/>
    <w:rsid w:val="005D5723"/>
    <w:rsid w:val="005E133A"/>
    <w:rsid w:val="00601F0D"/>
    <w:rsid w:val="006067ED"/>
    <w:rsid w:val="00613512"/>
    <w:rsid w:val="00617568"/>
    <w:rsid w:val="0062210B"/>
    <w:rsid w:val="00630A6F"/>
    <w:rsid w:val="00640624"/>
    <w:rsid w:val="00644536"/>
    <w:rsid w:val="00657780"/>
    <w:rsid w:val="00661F06"/>
    <w:rsid w:val="006630C7"/>
    <w:rsid w:val="00665AB5"/>
    <w:rsid w:val="006943AF"/>
    <w:rsid w:val="006B11F3"/>
    <w:rsid w:val="006B480E"/>
    <w:rsid w:val="006C543F"/>
    <w:rsid w:val="006D55C2"/>
    <w:rsid w:val="006E7779"/>
    <w:rsid w:val="006F3AE5"/>
    <w:rsid w:val="0070374C"/>
    <w:rsid w:val="00705FC5"/>
    <w:rsid w:val="0071477A"/>
    <w:rsid w:val="0072304A"/>
    <w:rsid w:val="007A3674"/>
    <w:rsid w:val="007A64BE"/>
    <w:rsid w:val="007F1B0D"/>
    <w:rsid w:val="007F498F"/>
    <w:rsid w:val="00824875"/>
    <w:rsid w:val="008608AB"/>
    <w:rsid w:val="00862E33"/>
    <w:rsid w:val="008662BD"/>
    <w:rsid w:val="00870BA8"/>
    <w:rsid w:val="008850CE"/>
    <w:rsid w:val="008872FB"/>
    <w:rsid w:val="008928CA"/>
    <w:rsid w:val="008A299D"/>
    <w:rsid w:val="008B40F0"/>
    <w:rsid w:val="008B76A3"/>
    <w:rsid w:val="008E256D"/>
    <w:rsid w:val="00910068"/>
    <w:rsid w:val="00910808"/>
    <w:rsid w:val="00911D71"/>
    <w:rsid w:val="00913293"/>
    <w:rsid w:val="009246EC"/>
    <w:rsid w:val="009402E3"/>
    <w:rsid w:val="0094633C"/>
    <w:rsid w:val="00947EA4"/>
    <w:rsid w:val="00954B28"/>
    <w:rsid w:val="009637BE"/>
    <w:rsid w:val="0098507F"/>
    <w:rsid w:val="009863A5"/>
    <w:rsid w:val="00996C4E"/>
    <w:rsid w:val="009B7DC0"/>
    <w:rsid w:val="009D1ED9"/>
    <w:rsid w:val="009D2DB4"/>
    <w:rsid w:val="009D3102"/>
    <w:rsid w:val="009E6ADF"/>
    <w:rsid w:val="00A0666F"/>
    <w:rsid w:val="00A079EB"/>
    <w:rsid w:val="00A23020"/>
    <w:rsid w:val="00A34C97"/>
    <w:rsid w:val="00A44C47"/>
    <w:rsid w:val="00A470D4"/>
    <w:rsid w:val="00A51E5D"/>
    <w:rsid w:val="00A526C9"/>
    <w:rsid w:val="00A66F9F"/>
    <w:rsid w:val="00A8297A"/>
    <w:rsid w:val="00AB5646"/>
    <w:rsid w:val="00AD3D34"/>
    <w:rsid w:val="00AE309B"/>
    <w:rsid w:val="00AF487D"/>
    <w:rsid w:val="00B06189"/>
    <w:rsid w:val="00B17E55"/>
    <w:rsid w:val="00B33BDD"/>
    <w:rsid w:val="00B4583A"/>
    <w:rsid w:val="00B55C08"/>
    <w:rsid w:val="00B71C03"/>
    <w:rsid w:val="00B7626B"/>
    <w:rsid w:val="00B91659"/>
    <w:rsid w:val="00B93E9C"/>
    <w:rsid w:val="00BA5DC2"/>
    <w:rsid w:val="00BA6693"/>
    <w:rsid w:val="00BA6799"/>
    <w:rsid w:val="00BB1D5C"/>
    <w:rsid w:val="00BB319B"/>
    <w:rsid w:val="00BC5D73"/>
    <w:rsid w:val="00BD76D7"/>
    <w:rsid w:val="00C109B3"/>
    <w:rsid w:val="00C14143"/>
    <w:rsid w:val="00C33224"/>
    <w:rsid w:val="00C358AE"/>
    <w:rsid w:val="00C35D9D"/>
    <w:rsid w:val="00C40C19"/>
    <w:rsid w:val="00C47E2B"/>
    <w:rsid w:val="00C61048"/>
    <w:rsid w:val="00C61D55"/>
    <w:rsid w:val="00C736AD"/>
    <w:rsid w:val="00C77003"/>
    <w:rsid w:val="00C82F2A"/>
    <w:rsid w:val="00C841D5"/>
    <w:rsid w:val="00C84E7E"/>
    <w:rsid w:val="00CA512E"/>
    <w:rsid w:val="00CB1895"/>
    <w:rsid w:val="00CB26CB"/>
    <w:rsid w:val="00CC3680"/>
    <w:rsid w:val="00CD549C"/>
    <w:rsid w:val="00CD6DC2"/>
    <w:rsid w:val="00D047AA"/>
    <w:rsid w:val="00D10860"/>
    <w:rsid w:val="00D21245"/>
    <w:rsid w:val="00D237AF"/>
    <w:rsid w:val="00D31C4B"/>
    <w:rsid w:val="00D35075"/>
    <w:rsid w:val="00D7169B"/>
    <w:rsid w:val="00DA054D"/>
    <w:rsid w:val="00DB0D45"/>
    <w:rsid w:val="00DB5215"/>
    <w:rsid w:val="00DB7250"/>
    <w:rsid w:val="00DB7D0C"/>
    <w:rsid w:val="00DC0D9B"/>
    <w:rsid w:val="00DD6199"/>
    <w:rsid w:val="00DF233A"/>
    <w:rsid w:val="00E02957"/>
    <w:rsid w:val="00E02A07"/>
    <w:rsid w:val="00E04856"/>
    <w:rsid w:val="00E051F3"/>
    <w:rsid w:val="00E0658A"/>
    <w:rsid w:val="00E0706F"/>
    <w:rsid w:val="00E32AC1"/>
    <w:rsid w:val="00E37603"/>
    <w:rsid w:val="00E53329"/>
    <w:rsid w:val="00E83042"/>
    <w:rsid w:val="00E90FC4"/>
    <w:rsid w:val="00E93DBE"/>
    <w:rsid w:val="00EA1F7E"/>
    <w:rsid w:val="00EB2AE6"/>
    <w:rsid w:val="00EC035E"/>
    <w:rsid w:val="00ED155D"/>
    <w:rsid w:val="00F0040F"/>
    <w:rsid w:val="00F257AB"/>
    <w:rsid w:val="00F26D26"/>
    <w:rsid w:val="00F41875"/>
    <w:rsid w:val="00F4221C"/>
    <w:rsid w:val="00F478F3"/>
    <w:rsid w:val="00F50324"/>
    <w:rsid w:val="00F5128B"/>
    <w:rsid w:val="00F60C2D"/>
    <w:rsid w:val="00F61861"/>
    <w:rsid w:val="00F67EF5"/>
    <w:rsid w:val="00F81210"/>
    <w:rsid w:val="00F91C66"/>
    <w:rsid w:val="00FB1343"/>
    <w:rsid w:val="00FB70C3"/>
    <w:rsid w:val="00FB78E5"/>
    <w:rsid w:val="00FB7E16"/>
    <w:rsid w:val="00FC52DD"/>
    <w:rsid w:val="00FF09A9"/>
    <w:rsid w:val="00FF2E34"/>
    <w:rsid w:val="00FF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36731E"/>
  <w15:chartTrackingRefBased/>
  <w15:docId w15:val="{73A68173-452C-4AC1-A5E6-63AD313A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637BE"/>
    <w:rPr>
      <w:sz w:val="20"/>
      <w:szCs w:val="20"/>
    </w:rPr>
  </w:style>
  <w:style w:type="paragraph" w:styleId="Heading1">
    <w:name w:val="heading 1"/>
    <w:aliases w:val="H1"/>
    <w:basedOn w:val="Normal"/>
    <w:next w:val="Normal"/>
    <w:link w:val="Heading1Char"/>
    <w:uiPriority w:val="9"/>
    <w:qFormat/>
    <w:rsid w:val="009637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89247"/>
      <w:sz w:val="32"/>
      <w:szCs w:val="32"/>
    </w:rPr>
  </w:style>
  <w:style w:type="paragraph" w:styleId="Heading2">
    <w:name w:val="heading 2"/>
    <w:aliases w:val="H2"/>
    <w:basedOn w:val="Normal"/>
    <w:next w:val="Normal"/>
    <w:link w:val="Heading2Char"/>
    <w:uiPriority w:val="9"/>
    <w:unhideWhenUsed/>
    <w:qFormat/>
    <w:rsid w:val="009637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89247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637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aliases w:val="H3"/>
    <w:basedOn w:val="Normal"/>
    <w:next w:val="Normal"/>
    <w:link w:val="Heading4Char"/>
    <w:uiPriority w:val="9"/>
    <w:unhideWhenUsed/>
    <w:qFormat/>
    <w:rsid w:val="009637B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8924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D3D34"/>
    <w:pPr>
      <w:ind w:left="720"/>
      <w:contextualSpacing/>
    </w:p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9637BE"/>
    <w:rPr>
      <w:rFonts w:asciiTheme="majorHAnsi" w:eastAsiaTheme="majorEastAsia" w:hAnsiTheme="majorHAnsi" w:cstheme="majorBidi"/>
      <w:color w:val="089247"/>
      <w:sz w:val="32"/>
      <w:szCs w:val="32"/>
    </w:rPr>
  </w:style>
  <w:style w:type="table" w:styleId="TableGrid">
    <w:name w:val="Table Grid"/>
    <w:basedOn w:val="TableNormal"/>
    <w:uiPriority w:val="39"/>
    <w:rsid w:val="00AD3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3D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9637BE"/>
    <w:rPr>
      <w:rFonts w:asciiTheme="majorHAnsi" w:eastAsiaTheme="majorEastAsia" w:hAnsiTheme="majorHAnsi" w:cstheme="majorBidi"/>
      <w:color w:val="089247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637B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aliases w:val="H3 Char"/>
    <w:basedOn w:val="DefaultParagraphFont"/>
    <w:link w:val="Heading4"/>
    <w:uiPriority w:val="9"/>
    <w:rsid w:val="009637BE"/>
    <w:rPr>
      <w:rFonts w:asciiTheme="majorHAnsi" w:eastAsiaTheme="majorEastAsia" w:hAnsiTheme="majorHAnsi" w:cstheme="majorBidi"/>
      <w:i/>
      <w:iCs/>
      <w:color w:val="089247"/>
      <w:sz w:val="20"/>
      <w:szCs w:val="20"/>
    </w:rPr>
  </w:style>
  <w:style w:type="paragraph" w:styleId="NoSpacing">
    <w:name w:val="No Spacing"/>
    <w:aliases w:val="Body no spacing"/>
    <w:uiPriority w:val="1"/>
    <w:qFormat/>
    <w:rsid w:val="009637BE"/>
    <w:pPr>
      <w:spacing w:after="0" w:line="240" w:lineRule="auto"/>
    </w:pPr>
    <w:rPr>
      <w:sz w:val="20"/>
      <w:szCs w:val="20"/>
    </w:rPr>
  </w:style>
  <w:style w:type="paragraph" w:customStyle="1" w:styleId="Bullet1">
    <w:name w:val="Bullet 1"/>
    <w:basedOn w:val="ListParagraph"/>
    <w:link w:val="Bullet1Char"/>
    <w:qFormat/>
    <w:rsid w:val="00AB5646"/>
    <w:pPr>
      <w:numPr>
        <w:numId w:val="6"/>
      </w:numPr>
      <w:spacing w:after="0"/>
      <w:ind w:left="714" w:hanging="357"/>
    </w:pPr>
  </w:style>
  <w:style w:type="paragraph" w:customStyle="1" w:styleId="Bullet2">
    <w:name w:val="Bullet 2"/>
    <w:basedOn w:val="ListParagraph"/>
    <w:link w:val="Bullet2Char"/>
    <w:qFormat/>
    <w:rsid w:val="00AB5646"/>
    <w:pPr>
      <w:numPr>
        <w:ilvl w:val="1"/>
        <w:numId w:val="11"/>
      </w:numPr>
      <w:spacing w:after="0"/>
      <w:ind w:left="1434" w:hanging="357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02A07"/>
    <w:rPr>
      <w:sz w:val="20"/>
      <w:szCs w:val="20"/>
    </w:rPr>
  </w:style>
  <w:style w:type="character" w:customStyle="1" w:styleId="Bullet1Char">
    <w:name w:val="Bullet 1 Char"/>
    <w:basedOn w:val="ListParagraphChar"/>
    <w:link w:val="Bullet1"/>
    <w:rsid w:val="00AB5646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03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llet2Char">
    <w:name w:val="Bullet 2 Char"/>
    <w:basedOn w:val="ListParagraphChar"/>
    <w:link w:val="Bullet2"/>
    <w:rsid w:val="00AB5646"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0374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03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74C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928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8C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8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8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8C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8CA"/>
    <w:rPr>
      <w:rFonts w:ascii="Segoe UI" w:hAnsi="Segoe UI" w:cs="Segoe UI"/>
      <w:sz w:val="18"/>
      <w:szCs w:val="18"/>
    </w:rPr>
  </w:style>
  <w:style w:type="paragraph" w:customStyle="1" w:styleId="Documenttitle">
    <w:name w:val="Document title"/>
    <w:basedOn w:val="Normal"/>
    <w:link w:val="DocumenttitleChar"/>
    <w:qFormat/>
    <w:rsid w:val="00DB7D0C"/>
    <w:pPr>
      <w:spacing w:line="240" w:lineRule="auto"/>
    </w:pPr>
    <w:rPr>
      <w:color w:val="FFFFFF" w:themeColor="background1"/>
      <w:sz w:val="72"/>
      <w:szCs w:val="72"/>
    </w:rPr>
  </w:style>
  <w:style w:type="character" w:customStyle="1" w:styleId="DocumenttitleChar">
    <w:name w:val="Document title Char"/>
    <w:basedOn w:val="DefaultParagraphFont"/>
    <w:link w:val="Documenttitle"/>
    <w:rsid w:val="00DB7D0C"/>
    <w:rPr>
      <w:color w:val="FFFFFF" w:themeColor="background1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rsid w:val="006B480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B48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ubl\Roubler\Marketing%20Team%20-%20General\Branding\Templates\Word%20docs\Policy%20template\Polic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0CFA805A375140A09176AF29B92EF0" ma:contentTypeVersion="12" ma:contentTypeDescription="Create a new document." ma:contentTypeScope="" ma:versionID="8a85ed482e6ae290cd5233512825c6c6">
  <xsd:schema xmlns:xsd="http://www.w3.org/2001/XMLSchema" xmlns:xs="http://www.w3.org/2001/XMLSchema" xmlns:p="http://schemas.microsoft.com/office/2006/metadata/properties" xmlns:ns2="29442cda-63dc-4334-b638-aa42ac9b4758" xmlns:ns3="568aa571-5c83-4ac4-9695-53ba003b2391" targetNamespace="http://schemas.microsoft.com/office/2006/metadata/properties" ma:root="true" ma:fieldsID="fd62675e67424414f5567b63da604c8e" ns2:_="" ns3:_="">
    <xsd:import namespace="29442cda-63dc-4334-b638-aa42ac9b4758"/>
    <xsd:import namespace="568aa571-5c83-4ac4-9695-53ba003b23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42cda-63dc-4334-b638-aa42ac9b4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aa571-5c83-4ac4-9695-53ba003b23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98E9F1-66C1-40EE-A314-3401730280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C3C2DC-EC9C-4789-97F2-E5EFDB9E49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D1435B-3681-4367-9B09-FD5B1E9FC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442cda-63dc-4334-b638-aa42ac9b4758"/>
    <ds:schemaRef ds:uri="568aa571-5c83-4ac4-9695-53ba003b23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A3B08E-64FC-43E9-A563-3DBE43F4C5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template</Template>
  <TotalTime>9927</TotalTime>
  <Pages>5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roubl</dc:creator>
  <cp:keywords/>
  <dc:description/>
  <cp:lastModifiedBy>Fleur Murphy</cp:lastModifiedBy>
  <cp:revision>175</cp:revision>
  <dcterms:created xsi:type="dcterms:W3CDTF">2020-08-06T23:47:00Z</dcterms:created>
  <dcterms:modified xsi:type="dcterms:W3CDTF">2020-08-21T06:05:00Z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0x010100F90CFA805A375140A09176AF29B92EF0</vt:lpwstr>
  </property>
</Properties>
</file>